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D96" w:rsidRPr="00726865" w:rsidRDefault="001B0D96" w:rsidP="001B0D96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726865">
        <w:rPr>
          <w:rFonts w:ascii="標楷體" w:eastAsia="標楷體" w:hAnsi="標楷體" w:hint="eastAsia"/>
          <w:b/>
          <w:sz w:val="36"/>
          <w:szCs w:val="36"/>
        </w:rPr>
        <w:t>國立政治大學</w:t>
      </w:r>
      <w:r w:rsidR="00396262">
        <w:rPr>
          <w:rFonts w:ascii="標楷體" w:eastAsia="標楷體" w:hAnsi="標楷體" w:hint="eastAsia"/>
          <w:b/>
          <w:sz w:val="36"/>
          <w:szCs w:val="36"/>
        </w:rPr>
        <w:t>法學院學生研究獎勵</w:t>
      </w:r>
      <w:r w:rsidRPr="00726865">
        <w:rPr>
          <w:rFonts w:ascii="標楷體" w:eastAsia="標楷體" w:hAnsi="標楷體" w:hint="eastAsia"/>
          <w:b/>
          <w:sz w:val="36"/>
          <w:szCs w:val="36"/>
        </w:rPr>
        <w:t>執行成果報告書</w:t>
      </w:r>
    </w:p>
    <w:p w:rsidR="001B0D96" w:rsidRDefault="001B0D96" w:rsidP="001B0D96">
      <w:pPr>
        <w:tabs>
          <w:tab w:val="left" w:pos="10080"/>
        </w:tabs>
        <w:spacing w:line="240" w:lineRule="atLeast"/>
        <w:jc w:val="both"/>
        <w:rPr>
          <w:rFonts w:ascii="標楷體" w:eastAsia="標楷體" w:hAnsi="標楷體"/>
          <w:sz w:val="20"/>
        </w:rPr>
      </w:pPr>
      <w:r>
        <w:rPr>
          <w:rFonts w:ascii="標楷體" w:eastAsia="標楷體" w:hAnsi="標楷體" w:hint="eastAsia"/>
          <w:sz w:val="16"/>
        </w:rPr>
        <w:t xml:space="preserve">                                                                                        </w:t>
      </w:r>
      <w:r>
        <w:rPr>
          <w:rFonts w:ascii="標楷體" w:eastAsia="標楷體" w:hAnsi="標楷體" w:hint="eastAsia"/>
          <w:sz w:val="20"/>
        </w:rPr>
        <w:t>填表日期：    年     月 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960"/>
        <w:gridCol w:w="900"/>
        <w:gridCol w:w="900"/>
        <w:gridCol w:w="1634"/>
        <w:gridCol w:w="567"/>
        <w:gridCol w:w="709"/>
        <w:gridCol w:w="2854"/>
      </w:tblGrid>
      <w:tr w:rsidR="001B0D96" w:rsidTr="00F47A75">
        <w:trPr>
          <w:trHeight w:val="624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47DE2" w:rsidP="00147DE2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獎勵補助</w:t>
            </w:r>
            <w:r>
              <w:rPr>
                <w:rFonts w:ascii="標楷體" w:eastAsia="標楷體" w:hAnsi="標楷體"/>
                <w:b/>
                <w:sz w:val="28"/>
              </w:rPr>
              <w:br/>
            </w:r>
            <w:r w:rsidR="001B0D96">
              <w:rPr>
                <w:rFonts w:ascii="標楷體" w:eastAsia="標楷體" w:hAnsi="標楷體" w:hint="eastAsia"/>
                <w:b/>
                <w:sz w:val="28"/>
              </w:rPr>
              <w:t>活動類別</w:t>
            </w:r>
          </w:p>
        </w:tc>
        <w:tc>
          <w:tcPr>
            <w:tcW w:w="8524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7A75" w:rsidRDefault="00F47A75" w:rsidP="00F47A75">
            <w:pPr>
              <w:spacing w:line="520" w:lineRule="exact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□參與</w:t>
            </w:r>
            <w:r w:rsidR="00C52D9A">
              <w:rPr>
                <w:rFonts w:ascii="標楷體" w:eastAsia="標楷體" w:hAnsi="標楷體" w:hint="eastAsia"/>
                <w:sz w:val="28"/>
              </w:rPr>
              <w:t>或主辦國內外</w:t>
            </w:r>
            <w:r>
              <w:rPr>
                <w:rFonts w:ascii="標楷體" w:eastAsia="標楷體" w:hAnsi="標楷體" w:hint="eastAsia"/>
                <w:sz w:val="28"/>
              </w:rPr>
              <w:t>競賽活動</w:t>
            </w:r>
          </w:p>
          <w:p w:rsidR="00C52D9A" w:rsidRDefault="00147DE2" w:rsidP="00147DE2">
            <w:pPr>
              <w:spacing w:line="520" w:lineRule="exact"/>
              <w:jc w:val="both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</w:t>
            </w:r>
            <w:r w:rsidR="00C52D9A">
              <w:rPr>
                <w:rFonts w:ascii="標楷體" w:eastAsia="標楷體" w:hAnsi="標楷體" w:hint="eastAsia"/>
                <w:sz w:val="28"/>
              </w:rPr>
              <w:t>組織學術研究</w:t>
            </w:r>
            <w:r>
              <w:rPr>
                <w:rFonts w:ascii="標楷體" w:eastAsia="標楷體" w:hAnsi="標楷體" w:hint="eastAsia"/>
                <w:sz w:val="28"/>
              </w:rPr>
              <w:t>讀書會</w:t>
            </w:r>
          </w:p>
          <w:p w:rsidR="001B0D96" w:rsidRPr="00147DE2" w:rsidRDefault="00F47A75" w:rsidP="00147DE2">
            <w:pPr>
              <w:spacing w:line="520" w:lineRule="exact"/>
              <w:jc w:val="both"/>
              <w:rPr>
                <w:rFonts w:ascii="標楷體" w:eastAsia="標楷體" w:hAnsi="標楷體"/>
                <w:sz w:val="28"/>
                <w:u w:val="single"/>
              </w:rPr>
            </w:pPr>
            <w:r>
              <w:rPr>
                <w:rFonts w:ascii="標楷體" w:eastAsia="標楷體" w:hAnsi="標楷體" w:hint="eastAsia"/>
                <w:sz w:val="28"/>
              </w:rPr>
              <w:t>□交換學生</w:t>
            </w:r>
          </w:p>
        </w:tc>
      </w:tr>
      <w:tr w:rsidR="001B0D96" w:rsidTr="00C844E0">
        <w:trPr>
          <w:trHeight w:val="596"/>
        </w:trPr>
        <w:tc>
          <w:tcPr>
            <w:tcW w:w="15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ind w:leftChars="50" w:left="120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申請人姓名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396262" w:rsidP="00CD452A">
            <w:pPr>
              <w:spacing w:line="240" w:lineRule="atLeas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系級</w:t>
            </w:r>
          </w:p>
        </w:tc>
        <w:tc>
          <w:tcPr>
            <w:tcW w:w="22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396262" w:rsidP="00CD452A">
            <w:pPr>
              <w:spacing w:line="240" w:lineRule="atLeast"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學號</w:t>
            </w:r>
          </w:p>
        </w:tc>
        <w:tc>
          <w:tcPr>
            <w:tcW w:w="2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rPr>
                <w:rFonts w:ascii="標楷體" w:eastAsia="標楷體" w:hAnsi="標楷體"/>
                <w:sz w:val="28"/>
              </w:rPr>
            </w:pPr>
          </w:p>
        </w:tc>
      </w:tr>
      <w:tr w:rsidR="001B0D96" w:rsidTr="00147DE2">
        <w:trPr>
          <w:trHeight w:val="564"/>
        </w:trPr>
        <w:tc>
          <w:tcPr>
            <w:tcW w:w="25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ind w:leftChars="50" w:left="120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實際活動起迄日期</w:t>
            </w:r>
          </w:p>
        </w:tc>
        <w:tc>
          <w:tcPr>
            <w:tcW w:w="3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活動地點</w:t>
            </w:r>
          </w:p>
        </w:tc>
        <w:tc>
          <w:tcPr>
            <w:tcW w:w="2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B0D96" w:rsidTr="00F47A75">
        <w:trPr>
          <w:trHeight w:val="400"/>
        </w:trPr>
        <w:tc>
          <w:tcPr>
            <w:tcW w:w="15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ind w:leftChars="50" w:left="120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活動名稱</w:t>
            </w:r>
          </w:p>
        </w:tc>
        <w:tc>
          <w:tcPr>
            <w:tcW w:w="85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0D96" w:rsidRDefault="001B0D96" w:rsidP="00CD452A">
            <w:pPr>
              <w:spacing w:line="240" w:lineRule="atLeast"/>
              <w:ind w:firstLineChars="50" w:firstLine="14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B0D96" w:rsidTr="00147DE2">
        <w:trPr>
          <w:trHeight w:val="656"/>
        </w:trPr>
        <w:tc>
          <w:tcPr>
            <w:tcW w:w="1011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1B0D96" w:rsidRDefault="001B0D96" w:rsidP="00CD452A">
            <w:pPr>
              <w:spacing w:line="240" w:lineRule="atLeast"/>
              <w:ind w:firstLineChars="50" w:firstLine="160"/>
              <w:jc w:val="center"/>
              <w:rPr>
                <w:rFonts w:ascii="標楷體" w:eastAsia="標楷體" w:hAnsi="標楷體"/>
                <w:b/>
                <w:i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i/>
                <w:sz w:val="32"/>
                <w:szCs w:val="32"/>
              </w:rPr>
              <w:t>成 果 摘 要</w:t>
            </w:r>
          </w:p>
        </w:tc>
      </w:tr>
      <w:tr w:rsidR="001B0D96" w:rsidRPr="00C52D9A" w:rsidTr="003E2521">
        <w:trPr>
          <w:trHeight w:val="6010"/>
        </w:trPr>
        <w:tc>
          <w:tcPr>
            <w:tcW w:w="1011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42B87" w:rsidRDefault="001B0D96" w:rsidP="00CD452A">
            <w:pPr>
              <w:spacing w:line="240" w:lineRule="atLeast"/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  <w:u w:val="single"/>
              </w:rPr>
              <w:t>成</w:t>
            </w:r>
            <w:r w:rsidR="009A070A">
              <w:rPr>
                <w:rFonts w:ascii="標楷體" w:eastAsia="標楷體" w:hAnsi="標楷體" w:hint="eastAsia"/>
                <w:u w:val="single"/>
              </w:rPr>
              <w:t>果報告至少應包括下列各項，</w:t>
            </w:r>
            <w:r w:rsidR="00342B87">
              <w:rPr>
                <w:rFonts w:ascii="標楷體" w:eastAsia="標楷體" w:hAnsi="標楷體" w:hint="eastAsia"/>
                <w:u w:val="single"/>
              </w:rPr>
              <w:t>本頁不敷使用請自行加頁。</w:t>
            </w:r>
          </w:p>
          <w:p w:rsidR="00554B49" w:rsidRPr="00554B49" w:rsidRDefault="00342B87" w:rsidP="00CD452A">
            <w:pPr>
              <w:spacing w:line="240" w:lineRule="atLeast"/>
              <w:rPr>
                <w:rFonts w:ascii="標楷體" w:eastAsia="標楷體" w:hAnsi="標楷體" w:hint="eastAsia"/>
                <w:u w:val="single"/>
              </w:rPr>
            </w:pPr>
            <w:r>
              <w:rPr>
                <w:rFonts w:ascii="標楷體" w:eastAsia="標楷體" w:hAnsi="標楷體" w:hint="eastAsia"/>
                <w:u w:val="single"/>
              </w:rPr>
              <w:t>法學院得將</w:t>
            </w:r>
            <w:r w:rsidR="009A070A">
              <w:rPr>
                <w:rFonts w:ascii="標楷體" w:eastAsia="標楷體" w:hAnsi="標楷體" w:hint="eastAsia"/>
                <w:u w:val="single"/>
              </w:rPr>
              <w:t>成果報告內</w:t>
            </w:r>
            <w:r>
              <w:rPr>
                <w:rFonts w:ascii="標楷體" w:eastAsia="標楷體" w:hAnsi="標楷體" w:hint="eastAsia"/>
                <w:u w:val="single"/>
              </w:rPr>
              <w:t>容</w:t>
            </w:r>
            <w:r w:rsidR="00554B49">
              <w:rPr>
                <w:rFonts w:ascii="標楷體" w:eastAsia="標楷體" w:hAnsi="標楷體" w:hint="eastAsia"/>
                <w:u w:val="single"/>
              </w:rPr>
              <w:t>編輯、</w:t>
            </w:r>
            <w:r w:rsidR="00F42003">
              <w:rPr>
                <w:rFonts w:ascii="標楷體" w:eastAsia="標楷體" w:hAnsi="標楷體" w:hint="eastAsia"/>
                <w:u w:val="single"/>
              </w:rPr>
              <w:t>刊登</w:t>
            </w:r>
            <w:r w:rsidR="001B0D96">
              <w:rPr>
                <w:rFonts w:ascii="標楷體" w:eastAsia="標楷體" w:hAnsi="標楷體" w:hint="eastAsia"/>
                <w:u w:val="single"/>
              </w:rPr>
              <w:t>於</w:t>
            </w:r>
            <w:r w:rsidR="00396262">
              <w:rPr>
                <w:rFonts w:ascii="標楷體" w:eastAsia="標楷體" w:hAnsi="標楷體" w:hint="eastAsia"/>
                <w:u w:val="single"/>
              </w:rPr>
              <w:t>法學院</w:t>
            </w:r>
            <w:r>
              <w:rPr>
                <w:rFonts w:ascii="標楷體" w:eastAsia="標楷體" w:hAnsi="標楷體" w:hint="eastAsia"/>
                <w:u w:val="single"/>
              </w:rPr>
              <w:t>網頁、計畫申請</w:t>
            </w:r>
            <w:r w:rsidR="00F42003">
              <w:rPr>
                <w:rFonts w:ascii="標楷體" w:eastAsia="標楷體" w:hAnsi="標楷體" w:hint="eastAsia"/>
                <w:u w:val="single"/>
              </w:rPr>
              <w:t>書、結案報告</w:t>
            </w:r>
            <w:r>
              <w:rPr>
                <w:rFonts w:ascii="標楷體" w:eastAsia="標楷體" w:hAnsi="標楷體" w:hint="eastAsia"/>
                <w:u w:val="single"/>
              </w:rPr>
              <w:t>以及</w:t>
            </w:r>
            <w:r w:rsidR="00554B49">
              <w:rPr>
                <w:rFonts w:ascii="標楷體" w:eastAsia="標楷體" w:hAnsi="標楷體" w:hint="eastAsia"/>
                <w:u w:val="single"/>
              </w:rPr>
              <w:t>院上刊</w:t>
            </w:r>
            <w:r>
              <w:rPr>
                <w:rFonts w:ascii="標楷體" w:eastAsia="標楷體" w:hAnsi="標楷體" w:hint="eastAsia"/>
                <w:u w:val="single"/>
              </w:rPr>
              <w:t>物等處</w:t>
            </w:r>
            <w:r w:rsidR="00554B49">
              <w:rPr>
                <w:rFonts w:ascii="標楷體" w:eastAsia="標楷體" w:hAnsi="標楷體" w:hint="eastAsia"/>
                <w:u w:val="single"/>
              </w:rPr>
              <w:t>，以分享執行成果。</w:t>
            </w:r>
          </w:p>
          <w:p w:rsidR="001B0D96" w:rsidRPr="00C844E0" w:rsidRDefault="001B0D96" w:rsidP="00C844E0">
            <w:pPr>
              <w:numPr>
                <w:ilvl w:val="0"/>
                <w:numId w:val="5"/>
              </w:numPr>
              <w:tabs>
                <w:tab w:val="clear" w:pos="600"/>
              </w:tabs>
              <w:spacing w:line="240" w:lineRule="atLeast"/>
              <w:rPr>
                <w:rFonts w:ascii="標楷體" w:eastAsia="標楷體" w:hAnsi="標楷體"/>
                <w:b/>
              </w:rPr>
            </w:pPr>
            <w:r w:rsidRPr="00C844E0">
              <w:rPr>
                <w:rFonts w:ascii="標楷體" w:eastAsia="標楷體" w:hAnsi="標楷體" w:hint="eastAsia"/>
                <w:b/>
              </w:rPr>
              <w:t>內容摘要</w:t>
            </w:r>
          </w:p>
          <w:p w:rsidR="001B0D96" w:rsidRDefault="00F85D17" w:rsidP="001B0D96">
            <w:pPr>
              <w:numPr>
                <w:ilvl w:val="0"/>
                <w:numId w:val="6"/>
              </w:numPr>
              <w:tabs>
                <w:tab w:val="clear" w:pos="480"/>
                <w:tab w:val="num" w:pos="720"/>
              </w:tabs>
              <w:spacing w:line="240" w:lineRule="atLeast"/>
              <w:ind w:left="9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主辦或</w:t>
            </w:r>
            <w:r w:rsidR="00F47A75">
              <w:rPr>
                <w:rFonts w:ascii="標楷體" w:eastAsia="標楷體" w:hAnsi="標楷體" w:hint="eastAsia"/>
              </w:rPr>
              <w:t>參與活動</w:t>
            </w:r>
            <w:r w:rsidR="00460922">
              <w:rPr>
                <w:rFonts w:ascii="標楷體" w:eastAsia="標楷體" w:hAnsi="標楷體" w:hint="eastAsia"/>
              </w:rPr>
              <w:t>名稱∕</w:t>
            </w:r>
            <w:r w:rsidR="001B0D96">
              <w:rPr>
                <w:rFonts w:ascii="標楷體" w:eastAsia="標楷體" w:hAnsi="標楷體" w:hint="eastAsia"/>
              </w:rPr>
              <w:t>讀書會名稱</w:t>
            </w:r>
            <w:r w:rsidR="00460922">
              <w:rPr>
                <w:rFonts w:ascii="標楷體" w:eastAsia="標楷體" w:hAnsi="標楷體" w:hint="eastAsia"/>
              </w:rPr>
              <w:t>∕</w:t>
            </w:r>
            <w:r w:rsidR="00396262">
              <w:rPr>
                <w:rFonts w:ascii="標楷體" w:eastAsia="標楷體" w:hAnsi="標楷體" w:hint="eastAsia"/>
              </w:rPr>
              <w:t>交換學校系所</w:t>
            </w:r>
            <w:r w:rsidR="00BF09E7">
              <w:rPr>
                <w:rFonts w:ascii="標楷體" w:eastAsia="標楷體" w:hAnsi="標楷體" w:hint="eastAsia"/>
              </w:rPr>
              <w:t>及交換時間</w:t>
            </w:r>
          </w:p>
          <w:p w:rsidR="00460922" w:rsidRDefault="00460922" w:rsidP="001B0D96">
            <w:pPr>
              <w:numPr>
                <w:ilvl w:val="0"/>
                <w:numId w:val="6"/>
              </w:numPr>
              <w:tabs>
                <w:tab w:val="clear" w:pos="480"/>
                <w:tab w:val="num" w:pos="720"/>
              </w:tabs>
              <w:spacing w:line="240" w:lineRule="atLeast"/>
              <w:ind w:left="9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參與成員</w:t>
            </w:r>
            <w:r w:rsidR="00C844E0">
              <w:rPr>
                <w:rFonts w:ascii="標楷體" w:eastAsia="標楷體" w:hAnsi="標楷體" w:hint="eastAsia"/>
              </w:rPr>
              <w:t>及</w:t>
            </w:r>
            <w:r>
              <w:rPr>
                <w:rFonts w:ascii="標楷體" w:eastAsia="標楷體" w:hAnsi="標楷體" w:hint="eastAsia"/>
              </w:rPr>
              <w:t>指導教授</w:t>
            </w:r>
          </w:p>
          <w:p w:rsidR="00460922" w:rsidRPr="00F85D17" w:rsidRDefault="00C844E0" w:rsidP="00F85D17">
            <w:pPr>
              <w:numPr>
                <w:ilvl w:val="0"/>
                <w:numId w:val="6"/>
              </w:numPr>
              <w:tabs>
                <w:tab w:val="clear" w:pos="480"/>
                <w:tab w:val="num" w:pos="720"/>
              </w:tabs>
              <w:spacing w:line="240" w:lineRule="atLeast"/>
              <w:ind w:left="9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活動</w:t>
            </w:r>
            <w:r w:rsidR="00F85D17">
              <w:rPr>
                <w:rFonts w:ascii="標楷體" w:eastAsia="標楷體" w:hAnsi="標楷體" w:hint="eastAsia"/>
              </w:rPr>
              <w:t>議程、內容簡介</w:t>
            </w:r>
            <w:r w:rsidR="00460922" w:rsidRPr="00F85D17">
              <w:rPr>
                <w:rFonts w:ascii="標楷體" w:eastAsia="標楷體" w:hAnsi="標楷體" w:hint="eastAsia"/>
              </w:rPr>
              <w:t>∕讀書會日程</w:t>
            </w:r>
            <w:r w:rsidR="00F85D17">
              <w:rPr>
                <w:rFonts w:ascii="標楷體" w:eastAsia="標楷體" w:hAnsi="標楷體" w:hint="eastAsia"/>
              </w:rPr>
              <w:t>、內容簡介</w:t>
            </w:r>
            <w:r w:rsidR="00460922" w:rsidRPr="00F85D17">
              <w:rPr>
                <w:rFonts w:ascii="標楷體" w:eastAsia="標楷體" w:hAnsi="標楷體" w:hint="eastAsia"/>
              </w:rPr>
              <w:t>∕交換期間修讀課程名稱</w:t>
            </w:r>
          </w:p>
          <w:p w:rsidR="00F85D17" w:rsidRPr="009A7B65" w:rsidRDefault="009A7B65" w:rsidP="009A7B65">
            <w:pPr>
              <w:numPr>
                <w:ilvl w:val="0"/>
                <w:numId w:val="5"/>
              </w:numPr>
              <w:spacing w:line="240" w:lineRule="atLeast"/>
              <w:rPr>
                <w:rFonts w:ascii="標楷體" w:eastAsia="標楷體" w:hAnsi="標楷體" w:hint="eastAsia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會後檢討或心得感想</w:t>
            </w:r>
          </w:p>
          <w:p w:rsidR="001B0D96" w:rsidRPr="00C844E0" w:rsidRDefault="00C52D9A" w:rsidP="00CD452A">
            <w:pPr>
              <w:numPr>
                <w:ilvl w:val="0"/>
                <w:numId w:val="5"/>
              </w:numPr>
              <w:spacing w:line="240" w:lineRule="atLeas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活動照片</w:t>
            </w:r>
          </w:p>
          <w:p w:rsidR="001B0D96" w:rsidRDefault="001B0D96" w:rsidP="00CD452A">
            <w:pPr>
              <w:numPr>
                <w:ilvl w:val="0"/>
                <w:numId w:val="5"/>
              </w:numPr>
              <w:spacing w:line="240" w:lineRule="atLeast"/>
              <w:rPr>
                <w:rFonts w:ascii="標楷體" w:eastAsia="標楷體" w:hAnsi="標楷體"/>
              </w:rPr>
            </w:pPr>
            <w:r w:rsidRPr="00C844E0">
              <w:rPr>
                <w:rFonts w:ascii="標楷體" w:eastAsia="標楷體" w:hAnsi="標楷體" w:hint="eastAsia"/>
                <w:b/>
              </w:rPr>
              <w:t>相關</w:t>
            </w:r>
            <w:r w:rsidR="00147DE2" w:rsidRPr="00C844E0">
              <w:rPr>
                <w:rFonts w:ascii="標楷體" w:eastAsia="標楷體" w:hAnsi="標楷體" w:hint="eastAsia"/>
                <w:b/>
              </w:rPr>
              <w:t>連</w:t>
            </w:r>
            <w:r w:rsidRPr="00C844E0">
              <w:rPr>
                <w:rFonts w:ascii="標楷體" w:eastAsia="標楷體" w:hAnsi="標楷體" w:hint="eastAsia"/>
                <w:b/>
              </w:rPr>
              <w:t>結</w:t>
            </w:r>
            <w:r w:rsidR="005053FB">
              <w:rPr>
                <w:rFonts w:ascii="標楷體" w:eastAsia="標楷體" w:hAnsi="標楷體" w:hint="eastAsia"/>
                <w:b/>
              </w:rPr>
              <w:t>或檔案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</w:rPr>
              <w:t>(</w:t>
            </w:r>
            <w:r w:rsidR="00147DE2">
              <w:rPr>
                <w:rFonts w:ascii="標楷體" w:eastAsia="標楷體" w:hAnsi="標楷體" w:hint="eastAsia"/>
              </w:rPr>
              <w:t>活動網頁、</w:t>
            </w:r>
            <w:r w:rsidR="000C7B77">
              <w:rPr>
                <w:rFonts w:ascii="標楷體" w:eastAsia="標楷體" w:hAnsi="標楷體" w:hint="eastAsia"/>
              </w:rPr>
              <w:t>新聞稿、</w:t>
            </w:r>
            <w:r w:rsidR="00147DE2">
              <w:rPr>
                <w:rFonts w:ascii="標楷體" w:eastAsia="標楷體" w:hAnsi="標楷體" w:hint="eastAsia"/>
              </w:rPr>
              <w:t>與本學術活動有關連</w:t>
            </w:r>
            <w:r>
              <w:rPr>
                <w:rFonts w:ascii="標楷體" w:eastAsia="標楷體" w:hAnsi="標楷體" w:hint="eastAsia"/>
              </w:rPr>
              <w:t>結</w:t>
            </w:r>
            <w:r w:rsidR="005053FB">
              <w:rPr>
                <w:rFonts w:ascii="標楷體" w:eastAsia="標楷體" w:hAnsi="標楷體" w:hint="eastAsia"/>
              </w:rPr>
              <w:t>或檔案</w:t>
            </w:r>
            <w:r>
              <w:rPr>
                <w:rFonts w:ascii="標楷體" w:eastAsia="標楷體" w:hAnsi="標楷體" w:hint="eastAsia"/>
              </w:rPr>
              <w:t>…)</w:t>
            </w:r>
          </w:p>
          <w:p w:rsidR="002A4652" w:rsidRPr="005053FB" w:rsidRDefault="002A4652" w:rsidP="00CD452A">
            <w:pPr>
              <w:spacing w:line="400" w:lineRule="exact"/>
              <w:rPr>
                <w:rFonts w:ascii="標楷體" w:eastAsia="標楷體" w:hAnsi="標楷體" w:hint="eastAsia"/>
              </w:rPr>
            </w:pPr>
          </w:p>
          <w:p w:rsidR="001B0D96" w:rsidRDefault="001B0D96" w:rsidP="00CD452A">
            <w:p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備註：</w:t>
            </w:r>
          </w:p>
          <w:p w:rsidR="001B0D96" w:rsidRDefault="001B0D96" w:rsidP="00CD452A">
            <w:pPr>
              <w:spacing w:line="240" w:lineRule="atLeast"/>
              <w:ind w:firstLineChars="50" w:firstLine="12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1.檢附資料請以電子檔為優先</w:t>
            </w:r>
          </w:p>
          <w:p w:rsidR="001B0D96" w:rsidRDefault="00FE4C80" w:rsidP="00C52D9A">
            <w:pPr>
              <w:spacing w:line="240" w:lineRule="atLeast"/>
              <w:ind w:firstLineChars="50" w:firstLine="12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 w:rsidR="001B0D96">
              <w:rPr>
                <w:rFonts w:ascii="標楷體" w:eastAsia="標楷體" w:hAnsi="標楷體" w:hint="eastAsia"/>
              </w:rPr>
              <w:t>.</w:t>
            </w:r>
            <w:r w:rsidR="00C52D9A">
              <w:rPr>
                <w:rFonts w:ascii="標楷體" w:eastAsia="標楷體" w:hAnsi="標楷體" w:hint="eastAsia"/>
              </w:rPr>
              <w:t>活動照片請檢附原始電子檔，如</w:t>
            </w:r>
            <w:r w:rsidR="005A0C12">
              <w:rPr>
                <w:rFonts w:ascii="標楷體" w:eastAsia="標楷體" w:hAnsi="標楷體" w:hint="eastAsia"/>
              </w:rPr>
              <w:t>檔案過大</w:t>
            </w:r>
            <w:r w:rsidR="00C52D9A">
              <w:rPr>
                <w:rFonts w:ascii="標楷體" w:eastAsia="標楷體" w:hAnsi="標楷體" w:hint="eastAsia"/>
              </w:rPr>
              <w:t>可另附雲端硬碟下載連結</w:t>
            </w:r>
          </w:p>
        </w:tc>
      </w:tr>
      <w:tr w:rsidR="00F32954" w:rsidRPr="00F32954" w:rsidTr="00F47A75">
        <w:trPr>
          <w:trHeight w:val="885"/>
        </w:trPr>
        <w:tc>
          <w:tcPr>
            <w:tcW w:w="10112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E2521" w:rsidRPr="00F32954" w:rsidRDefault="00F32954" w:rsidP="003E2521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  <w:r w:rsidRPr="00F32954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 xml:space="preserve">報告人簽名：                               </w:t>
            </w:r>
            <w:r w:rsidR="003E2521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 xml:space="preserve">　　　　年　　　　月　　　日</w:t>
            </w:r>
          </w:p>
        </w:tc>
      </w:tr>
    </w:tbl>
    <w:p w:rsidR="001B0D96" w:rsidRDefault="001B0D96" w:rsidP="00F32954">
      <w:pPr>
        <w:tabs>
          <w:tab w:val="num" w:pos="245"/>
        </w:tabs>
        <w:spacing w:beforeLines="50" w:before="180" w:line="220" w:lineRule="atLeast"/>
        <w:ind w:left="960" w:hangingChars="400" w:hanging="960"/>
      </w:pPr>
    </w:p>
    <w:sectPr w:rsidR="001B0D96" w:rsidSect="00E9754A">
      <w:footerReference w:type="even" r:id="rId7"/>
      <w:footerReference w:type="default" r:id="rId8"/>
      <w:footerReference w:type="first" r:id="rId9"/>
      <w:pgSz w:w="11906" w:h="16838"/>
      <w:pgMar w:top="567" w:right="851" w:bottom="567" w:left="851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0F4" w:rsidRDefault="000240F4">
      <w:r>
        <w:separator/>
      </w:r>
    </w:p>
  </w:endnote>
  <w:endnote w:type="continuationSeparator" w:id="0">
    <w:p w:rsidR="000240F4" w:rsidRDefault="00024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142" w:rsidRDefault="009E414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E4142" w:rsidRDefault="009E414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142" w:rsidRDefault="009E414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A4FAB">
      <w:rPr>
        <w:rStyle w:val="a5"/>
        <w:noProof/>
      </w:rPr>
      <w:t>1</w:t>
    </w:r>
    <w:r>
      <w:rPr>
        <w:rStyle w:val="a5"/>
      </w:rPr>
      <w:fldChar w:fldCharType="end"/>
    </w:r>
  </w:p>
  <w:p w:rsidR="009E4142" w:rsidRDefault="009E4142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954" w:rsidRDefault="00F32954" w:rsidP="00F32954">
    <w:pPr>
      <w:tabs>
        <w:tab w:val="num" w:pos="245"/>
      </w:tabs>
      <w:spacing w:beforeLines="50" w:before="120" w:line="220" w:lineRule="atLeast"/>
      <w:ind w:left="960" w:hangingChars="400" w:hanging="960"/>
    </w:pPr>
    <w:r>
      <w:rPr>
        <w:rFonts w:ascii="標楷體" w:eastAsia="標楷體" w:hAnsi="標楷體" w:hint="eastAsia"/>
      </w:rPr>
      <w:t>備註：本執行成果報告</w:t>
    </w:r>
    <w:r>
      <w:rPr>
        <w:rFonts w:ascii="標楷體" w:eastAsia="標楷體" w:hAnsi="標楷體" w:hint="eastAsia"/>
        <w:u w:val="single"/>
      </w:rPr>
      <w:t>應於獎助完畢後2個月內提出</w:t>
    </w:r>
    <w:r>
      <w:rPr>
        <w:rFonts w:ascii="標楷體" w:eastAsia="標楷體" w:hAnsi="標楷體" w:hint="eastAsia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0F4" w:rsidRDefault="000240F4">
      <w:r>
        <w:separator/>
      </w:r>
    </w:p>
  </w:footnote>
  <w:footnote w:type="continuationSeparator" w:id="0">
    <w:p w:rsidR="000240F4" w:rsidRDefault="00024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E0A78"/>
    <w:multiLevelType w:val="hybridMultilevel"/>
    <w:tmpl w:val="142E6F8A"/>
    <w:lvl w:ilvl="0" w:tplc="FEC43C38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96744F00">
      <w:start w:val="4"/>
      <w:numFmt w:val="bullet"/>
      <w:suff w:val="space"/>
      <w:lvlText w:val="□"/>
      <w:lvlJc w:val="left"/>
      <w:pPr>
        <w:ind w:left="720" w:hanging="240"/>
      </w:pPr>
      <w:rPr>
        <w:rFonts w:ascii="標楷體" w:eastAsia="標楷體" w:hAnsi="Times New Roman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FE57F53"/>
    <w:multiLevelType w:val="hybridMultilevel"/>
    <w:tmpl w:val="DA2C4306"/>
    <w:lvl w:ilvl="0" w:tplc="B3847F0C">
      <w:start w:val="1"/>
      <w:numFmt w:val="taiwaneseCountingThousand"/>
      <w:lvlText w:val="%1、"/>
      <w:lvlJc w:val="left"/>
      <w:pPr>
        <w:tabs>
          <w:tab w:val="num" w:pos="600"/>
        </w:tabs>
        <w:ind w:left="600" w:hanging="480"/>
      </w:pPr>
      <w:rPr>
        <w:b/>
        <w:lang w:val="en-US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8712E"/>
    <w:multiLevelType w:val="hybridMultilevel"/>
    <w:tmpl w:val="CB2E2F16"/>
    <w:lvl w:ilvl="0" w:tplc="62246B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39651C44"/>
    <w:multiLevelType w:val="hybridMultilevel"/>
    <w:tmpl w:val="8DD6DFD2"/>
    <w:lvl w:ilvl="0" w:tplc="0818DB9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0908370">
      <w:start w:val="1"/>
      <w:numFmt w:val="decimal"/>
      <w:suff w:val="space"/>
      <w:lvlText w:val="%2."/>
      <w:lvlJc w:val="left"/>
      <w:pPr>
        <w:ind w:left="768" w:hanging="288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6DEF2C74"/>
    <w:multiLevelType w:val="hybridMultilevel"/>
    <w:tmpl w:val="61F8FBC0"/>
    <w:lvl w:ilvl="0" w:tplc="AFF0024C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9157556"/>
    <w:multiLevelType w:val="hybridMultilevel"/>
    <w:tmpl w:val="5F7EECEC"/>
    <w:lvl w:ilvl="0" w:tplc="207447CA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5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631D"/>
    <w:rsid w:val="000240F4"/>
    <w:rsid w:val="00032CF0"/>
    <w:rsid w:val="00055C51"/>
    <w:rsid w:val="00091220"/>
    <w:rsid w:val="000943CD"/>
    <w:rsid w:val="0009686A"/>
    <w:rsid w:val="000C1D2C"/>
    <w:rsid w:val="000C7B77"/>
    <w:rsid w:val="00147DE2"/>
    <w:rsid w:val="001A30D5"/>
    <w:rsid w:val="001B0D96"/>
    <w:rsid w:val="001B2046"/>
    <w:rsid w:val="001C51ED"/>
    <w:rsid w:val="0020667D"/>
    <w:rsid w:val="0024782A"/>
    <w:rsid w:val="0025631D"/>
    <w:rsid w:val="00282008"/>
    <w:rsid w:val="002A4652"/>
    <w:rsid w:val="002C2061"/>
    <w:rsid w:val="002E7EA6"/>
    <w:rsid w:val="002F033D"/>
    <w:rsid w:val="002F58B5"/>
    <w:rsid w:val="00301AFC"/>
    <w:rsid w:val="003302C7"/>
    <w:rsid w:val="00342B87"/>
    <w:rsid w:val="00396262"/>
    <w:rsid w:val="003E2521"/>
    <w:rsid w:val="00412645"/>
    <w:rsid w:val="0043678F"/>
    <w:rsid w:val="00441FEB"/>
    <w:rsid w:val="00460922"/>
    <w:rsid w:val="0047100F"/>
    <w:rsid w:val="004C5AFB"/>
    <w:rsid w:val="004E56CF"/>
    <w:rsid w:val="005053FB"/>
    <w:rsid w:val="00554B49"/>
    <w:rsid w:val="00567899"/>
    <w:rsid w:val="005A0C12"/>
    <w:rsid w:val="005D29DA"/>
    <w:rsid w:val="005D4D2D"/>
    <w:rsid w:val="006140BE"/>
    <w:rsid w:val="00630845"/>
    <w:rsid w:val="0064318D"/>
    <w:rsid w:val="006F568B"/>
    <w:rsid w:val="00726865"/>
    <w:rsid w:val="00732053"/>
    <w:rsid w:val="0075138F"/>
    <w:rsid w:val="00787D74"/>
    <w:rsid w:val="00802F1F"/>
    <w:rsid w:val="00816C66"/>
    <w:rsid w:val="008266CC"/>
    <w:rsid w:val="00834F92"/>
    <w:rsid w:val="00867B68"/>
    <w:rsid w:val="0089096D"/>
    <w:rsid w:val="008A4FAB"/>
    <w:rsid w:val="008B77E1"/>
    <w:rsid w:val="008D2796"/>
    <w:rsid w:val="00953CB6"/>
    <w:rsid w:val="00984E99"/>
    <w:rsid w:val="009A070A"/>
    <w:rsid w:val="009A7B65"/>
    <w:rsid w:val="009B69B5"/>
    <w:rsid w:val="009E4142"/>
    <w:rsid w:val="00A800E7"/>
    <w:rsid w:val="00A96ABE"/>
    <w:rsid w:val="00AA08C6"/>
    <w:rsid w:val="00AA09B4"/>
    <w:rsid w:val="00B715DC"/>
    <w:rsid w:val="00B90B36"/>
    <w:rsid w:val="00B9703A"/>
    <w:rsid w:val="00B97A5E"/>
    <w:rsid w:val="00BF09E7"/>
    <w:rsid w:val="00C32C79"/>
    <w:rsid w:val="00C51113"/>
    <w:rsid w:val="00C52D32"/>
    <w:rsid w:val="00C52D9A"/>
    <w:rsid w:val="00C76865"/>
    <w:rsid w:val="00C844E0"/>
    <w:rsid w:val="00CB00CE"/>
    <w:rsid w:val="00CC7ACB"/>
    <w:rsid w:val="00CD452A"/>
    <w:rsid w:val="00CD6453"/>
    <w:rsid w:val="00CF3684"/>
    <w:rsid w:val="00D05536"/>
    <w:rsid w:val="00D516E7"/>
    <w:rsid w:val="00D80075"/>
    <w:rsid w:val="00DF1BDA"/>
    <w:rsid w:val="00E1676D"/>
    <w:rsid w:val="00E5339E"/>
    <w:rsid w:val="00E61D23"/>
    <w:rsid w:val="00E705FB"/>
    <w:rsid w:val="00E9707F"/>
    <w:rsid w:val="00E9754A"/>
    <w:rsid w:val="00F32954"/>
    <w:rsid w:val="00F42003"/>
    <w:rsid w:val="00F47A75"/>
    <w:rsid w:val="00F85D17"/>
    <w:rsid w:val="00FE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9EDB19"/>
  <w15:chartTrackingRefBased/>
  <w15:docId w15:val="{632504F3-5A4A-4C95-856E-19B0DA866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984E99"/>
    <w:rPr>
      <w:rFonts w:ascii="Arial" w:hAnsi="Arial"/>
      <w:sz w:val="18"/>
      <w:szCs w:val="18"/>
    </w:rPr>
  </w:style>
  <w:style w:type="paragraph" w:styleId="a7">
    <w:name w:val="header"/>
    <w:basedOn w:val="a"/>
    <w:rsid w:val="00AA08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annotation reference"/>
    <w:rsid w:val="0024782A"/>
    <w:rPr>
      <w:sz w:val="18"/>
      <w:szCs w:val="18"/>
    </w:rPr>
  </w:style>
  <w:style w:type="paragraph" w:styleId="a9">
    <w:name w:val="annotation text"/>
    <w:basedOn w:val="a"/>
    <w:link w:val="aa"/>
    <w:rsid w:val="0024782A"/>
  </w:style>
  <w:style w:type="character" w:customStyle="1" w:styleId="aa">
    <w:name w:val="註解文字 字元"/>
    <w:link w:val="a9"/>
    <w:rsid w:val="0024782A"/>
    <w:rPr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24782A"/>
    <w:rPr>
      <w:b/>
      <w:bCs/>
    </w:rPr>
  </w:style>
  <w:style w:type="character" w:customStyle="1" w:styleId="ac">
    <w:name w:val="註解主旨 字元"/>
    <w:link w:val="ab"/>
    <w:rsid w:val="0024782A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oejsmpc\Application%20Data\Microsoft\Templates\Normal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87</TotalTime>
  <Pages>1</Pages>
  <Words>79</Words>
  <Characters>453</Characters>
  <Application>Microsoft Office Word</Application>
  <DocSecurity>0</DocSecurity>
  <Lines>3</Lines>
  <Paragraphs>1</Paragraphs>
  <ScaleCrop>false</ScaleCrop>
  <Company>教育部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教育部補助國內大學校院博士班研究生出席國際會議申請表</dc:title>
  <dc:subject/>
  <dc:creator>moejsmpc</dc:creator>
  <cp:keywords/>
  <dc:description/>
  <cp:lastModifiedBy>user</cp:lastModifiedBy>
  <cp:revision>21</cp:revision>
  <cp:lastPrinted>2008-02-19T02:10:00Z</cp:lastPrinted>
  <dcterms:created xsi:type="dcterms:W3CDTF">2013-03-07T02:53:00Z</dcterms:created>
  <dcterms:modified xsi:type="dcterms:W3CDTF">2020-08-06T07:49:00Z</dcterms:modified>
</cp:coreProperties>
</file>